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33EE" w:rsidRPr="004E33EE" w:rsidRDefault="004E33EE" w:rsidP="004E33EE">
      <w:pPr>
        <w:widowControl w:val="0"/>
        <w:autoSpaceDE w:val="0"/>
        <w:autoSpaceDN w:val="0"/>
        <w:adjustRightInd w:val="0"/>
        <w:spacing w:line="240" w:lineRule="exact"/>
        <w:jc w:val="center"/>
        <w:rPr>
          <w:rFonts w:ascii="Arial Black" w:hAnsi="Arial Black" w:cs="Shruti"/>
          <w:b/>
          <w:bCs/>
        </w:rPr>
      </w:pPr>
      <w:r w:rsidRPr="004E33EE">
        <w:rPr>
          <w:rFonts w:ascii="Arial Black" w:hAnsi="Arial Black" w:cs="Shruti"/>
          <w:b/>
          <w:bCs/>
        </w:rPr>
        <w:t>Statement of In</w:t>
      </w:r>
      <w:r>
        <w:rPr>
          <w:rFonts w:ascii="Arial Black" w:hAnsi="Arial Black" w:cs="Shruti"/>
          <w:b/>
          <w:bCs/>
        </w:rPr>
        <w:t xml:space="preserve">dividual </w:t>
      </w:r>
      <w:r w:rsidRPr="004E33EE">
        <w:rPr>
          <w:rFonts w:ascii="Arial Black" w:hAnsi="Arial Black" w:cs="Shruti"/>
          <w:b/>
          <w:bCs/>
        </w:rPr>
        <w:t>Responsibility</w:t>
      </w:r>
    </w:p>
    <w:p w:rsidR="004E33EE" w:rsidRPr="004E33EE" w:rsidRDefault="004E33EE" w:rsidP="004E33EE">
      <w:pPr>
        <w:widowControl w:val="0"/>
        <w:autoSpaceDE w:val="0"/>
        <w:autoSpaceDN w:val="0"/>
        <w:adjustRightInd w:val="0"/>
        <w:spacing w:line="240" w:lineRule="exact"/>
        <w:jc w:val="both"/>
        <w:rPr>
          <w:rFonts w:ascii="Shruti" w:hAnsi="Shruti" w:cs="Shruti"/>
          <w:sz w:val="22"/>
          <w:szCs w:val="22"/>
        </w:rPr>
      </w:pPr>
    </w:p>
    <w:p w:rsidR="004E33EE" w:rsidRPr="004E33EE" w:rsidRDefault="004E33EE" w:rsidP="004E33EE">
      <w:pPr>
        <w:widowControl w:val="0"/>
        <w:autoSpaceDE w:val="0"/>
        <w:autoSpaceDN w:val="0"/>
        <w:adjustRightInd w:val="0"/>
        <w:spacing w:line="240" w:lineRule="exact"/>
        <w:jc w:val="both"/>
        <w:rPr>
          <w:rFonts w:ascii="Shruti" w:hAnsi="Shruti" w:cs="Shruti"/>
          <w:sz w:val="22"/>
          <w:szCs w:val="22"/>
        </w:rPr>
      </w:pPr>
      <w:r w:rsidRPr="004E33EE">
        <w:rPr>
          <w:rFonts w:ascii="Shruti" w:hAnsi="Shruti" w:cs="Shruti"/>
          <w:sz w:val="22"/>
          <w:szCs w:val="22"/>
        </w:rPr>
        <w:t>I</w:t>
      </w:r>
      <w:proofErr w:type="gramStart"/>
      <w:r w:rsidRPr="004E33EE">
        <w:rPr>
          <w:rFonts w:ascii="Shruti" w:hAnsi="Shruti" w:cs="Shruti"/>
          <w:sz w:val="22"/>
          <w:szCs w:val="22"/>
        </w:rPr>
        <w:t>,_</w:t>
      </w:r>
      <w:proofErr w:type="gramEnd"/>
      <w:r w:rsidRPr="004E33EE">
        <w:rPr>
          <w:rFonts w:ascii="Shruti" w:hAnsi="Shruti" w:cs="Shruti"/>
          <w:sz w:val="22"/>
          <w:szCs w:val="22"/>
        </w:rPr>
        <w:t>_________________________, understand that I have been given an opportunity to better myself through education. I further understand that my education is a major component of my total being, which is comprised of 4 interdependent elements: intellectual, emotional, physical, and spiritual. The healthy development and integration of each of these areas will help determine my future. Therefore, I recognize the importance of being proactive in my education and developing each of these areas to the best of my ability. To do so, I will work hard, ask for help when I need it, offer help when others need it, and remain confident in my ability to improve myself. Athens Academy, of which I am an integral part, will provide a safe and nurturing learning environment which is conducive to my healthy development and I will provide a positive attitude towards learning and towards those who are responsible for teaching me. I am willing to assume this responsibility and I acknowledge that with this responsibility come certain other obligations. They are as follows:</w:t>
      </w:r>
    </w:p>
    <w:p w:rsidR="004E33EE" w:rsidRPr="004E33EE" w:rsidRDefault="004E33EE" w:rsidP="004E33EE">
      <w:pPr>
        <w:widowControl w:val="0"/>
        <w:autoSpaceDE w:val="0"/>
        <w:autoSpaceDN w:val="0"/>
        <w:adjustRightInd w:val="0"/>
        <w:spacing w:line="240" w:lineRule="exact"/>
        <w:jc w:val="both"/>
        <w:rPr>
          <w:rFonts w:ascii="Shruti" w:hAnsi="Shruti" w:cs="Shruti"/>
          <w:sz w:val="22"/>
          <w:szCs w:val="22"/>
        </w:rPr>
      </w:pP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r w:rsidRPr="004E33EE">
        <w:rPr>
          <w:rFonts w:ascii="Shruti" w:hAnsi="Shruti" w:cs="Shruti"/>
          <w:sz w:val="22"/>
          <w:szCs w:val="22"/>
        </w:rPr>
        <w:t xml:space="preserve">to participate as fully as possible in my own education, for once I have learned, no one will  ever be able to take my knowledge from me and I can use what I have acquired to benefit myself and my world. </w:t>
      </w:r>
      <w:bookmarkStart w:id="0" w:name="_GoBack"/>
      <w:bookmarkEnd w:id="0"/>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proofErr w:type="gramStart"/>
      <w:r w:rsidRPr="004E33EE">
        <w:rPr>
          <w:rFonts w:ascii="Shruti" w:hAnsi="Shruti" w:cs="Shruti"/>
          <w:sz w:val="22"/>
          <w:szCs w:val="22"/>
        </w:rPr>
        <w:t>to</w:t>
      </w:r>
      <w:proofErr w:type="gramEnd"/>
      <w:r w:rsidRPr="004E33EE">
        <w:rPr>
          <w:rFonts w:ascii="Shruti" w:hAnsi="Shruti" w:cs="Shruti"/>
          <w:sz w:val="22"/>
          <w:szCs w:val="22"/>
        </w:rPr>
        <w:t xml:space="preserve"> complete each of  my assignments and tasks to the best of my ability.</w:t>
      </w: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r w:rsidRPr="004E33EE">
        <w:rPr>
          <w:rFonts w:ascii="Shruti" w:hAnsi="Shruti" w:cs="Shruti"/>
          <w:sz w:val="22"/>
          <w:szCs w:val="22"/>
        </w:rPr>
        <w:t>to properly note, in writing, the assistance of others in the preparation of my assignments to fully acknowledge, in proper form as given in each course, my use of ideas, facts, images, and the words of others used in my work and taken from other sources of any kind.</w:t>
      </w: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proofErr w:type="gramStart"/>
      <w:r w:rsidRPr="004E33EE">
        <w:rPr>
          <w:rFonts w:ascii="Shruti" w:hAnsi="Shruti" w:cs="Shruti"/>
          <w:sz w:val="22"/>
          <w:szCs w:val="22"/>
        </w:rPr>
        <w:t>to</w:t>
      </w:r>
      <w:proofErr w:type="gramEnd"/>
      <w:r w:rsidRPr="004E33EE">
        <w:rPr>
          <w:rFonts w:ascii="Shruti" w:hAnsi="Shruti" w:cs="Shruti"/>
          <w:sz w:val="22"/>
          <w:szCs w:val="22"/>
        </w:rPr>
        <w:t xml:space="preserve"> ask my teachers or my advisor for clarification when I am unsure whether or how to acknowledge my  use of the images, ideas, or words of others.</w:t>
      </w: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proofErr w:type="gramStart"/>
      <w:r w:rsidRPr="004E33EE">
        <w:rPr>
          <w:rFonts w:ascii="Shruti" w:hAnsi="Shruti" w:cs="Shruti"/>
          <w:sz w:val="22"/>
          <w:szCs w:val="22"/>
        </w:rPr>
        <w:t>to</w:t>
      </w:r>
      <w:proofErr w:type="gramEnd"/>
      <w:r w:rsidRPr="004E33EE">
        <w:rPr>
          <w:rFonts w:ascii="Shruti" w:hAnsi="Shruti" w:cs="Shruti"/>
          <w:sz w:val="22"/>
          <w:szCs w:val="22"/>
        </w:rPr>
        <w:t xml:space="preserve"> observe the laws related to the use of published or electronically available words, images, music, and ideas, and to seek assistance when I am unsure whether or how to acknowledge such use.</w:t>
      </w: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r w:rsidRPr="004E33EE">
        <w:rPr>
          <w:rFonts w:ascii="Shruti" w:hAnsi="Shruti" w:cs="Shruti"/>
          <w:sz w:val="22"/>
          <w:szCs w:val="22"/>
        </w:rPr>
        <w:t>to always represent character, honesty, and respect and to never use notes, receive external assistance, or consult other sources of unauthorized information when completing assignments, quizzes, tests, or examinations, unless having specific approval from the teacher.</w:t>
      </w:r>
    </w:p>
    <w:p w:rsidR="004E33EE" w:rsidRPr="004E33EE" w:rsidRDefault="004E33EE" w:rsidP="004E33EE">
      <w:pPr>
        <w:widowControl w:val="0"/>
        <w:numPr>
          <w:ilvl w:val="0"/>
          <w:numId w:val="3"/>
        </w:numPr>
        <w:autoSpaceDE w:val="0"/>
        <w:autoSpaceDN w:val="0"/>
        <w:adjustRightInd w:val="0"/>
        <w:spacing w:line="240" w:lineRule="exact"/>
        <w:jc w:val="both"/>
        <w:rPr>
          <w:rFonts w:ascii="Shruti" w:hAnsi="Shruti" w:cs="Shruti"/>
          <w:sz w:val="22"/>
          <w:szCs w:val="22"/>
        </w:rPr>
      </w:pPr>
      <w:proofErr w:type="gramStart"/>
      <w:r w:rsidRPr="004E33EE">
        <w:rPr>
          <w:rFonts w:ascii="Shruti" w:hAnsi="Shruti" w:cs="Shruti"/>
          <w:sz w:val="22"/>
          <w:szCs w:val="22"/>
        </w:rPr>
        <w:t>to</w:t>
      </w:r>
      <w:proofErr w:type="gramEnd"/>
      <w:r w:rsidRPr="004E33EE">
        <w:rPr>
          <w:rFonts w:ascii="Shruti" w:hAnsi="Shruti" w:cs="Shruti"/>
          <w:sz w:val="22"/>
          <w:szCs w:val="22"/>
        </w:rPr>
        <w:t xml:space="preserve"> participate fully and to the best of my ability when working in a group, team, or other collaborative body and to do my fair share of work when engaged in such a collaborative process.</w:t>
      </w:r>
    </w:p>
    <w:p w:rsidR="004E33EE" w:rsidRPr="004E33EE" w:rsidRDefault="004E33EE" w:rsidP="004E33EE">
      <w:pPr>
        <w:widowControl w:val="0"/>
        <w:numPr>
          <w:ilvl w:val="0"/>
          <w:numId w:val="3"/>
        </w:numPr>
        <w:autoSpaceDE w:val="0"/>
        <w:autoSpaceDN w:val="0"/>
        <w:adjustRightInd w:val="0"/>
        <w:spacing w:line="240" w:lineRule="exact"/>
        <w:rPr>
          <w:rFonts w:ascii="Shruti" w:hAnsi="Shruti" w:cs="Shruti"/>
          <w:sz w:val="22"/>
          <w:szCs w:val="22"/>
        </w:rPr>
      </w:pPr>
      <w:proofErr w:type="gramStart"/>
      <w:r w:rsidRPr="004E33EE">
        <w:rPr>
          <w:rFonts w:ascii="Shruti" w:hAnsi="Shruti" w:cs="Shruti"/>
          <w:sz w:val="22"/>
          <w:szCs w:val="22"/>
        </w:rPr>
        <w:t>to</w:t>
      </w:r>
      <w:proofErr w:type="gramEnd"/>
      <w:r w:rsidRPr="004E33EE">
        <w:rPr>
          <w:rFonts w:ascii="Shruti" w:hAnsi="Shruti" w:cs="Shruti"/>
          <w:sz w:val="22"/>
          <w:szCs w:val="22"/>
        </w:rPr>
        <w:t xml:space="preserve"> not allow my work, notes, knowledge, or ideas to be used as a source or resource for others who are seeking to gain an academic advantage by substituting the efforts of others for their own.</w:t>
      </w:r>
    </w:p>
    <w:p w:rsidR="004E33EE" w:rsidRPr="004E33EE" w:rsidRDefault="004E33EE" w:rsidP="004E33EE">
      <w:pPr>
        <w:widowControl w:val="0"/>
        <w:autoSpaceDE w:val="0"/>
        <w:autoSpaceDN w:val="0"/>
        <w:adjustRightInd w:val="0"/>
        <w:spacing w:line="240" w:lineRule="exact"/>
        <w:rPr>
          <w:rFonts w:ascii="Shruti" w:hAnsi="Shruti" w:cs="Shruti"/>
          <w:sz w:val="22"/>
          <w:szCs w:val="22"/>
        </w:rPr>
      </w:pPr>
    </w:p>
    <w:p w:rsidR="004E33EE" w:rsidRPr="004E33EE" w:rsidRDefault="004E33EE" w:rsidP="004E33EE">
      <w:pPr>
        <w:widowControl w:val="0"/>
        <w:autoSpaceDE w:val="0"/>
        <w:autoSpaceDN w:val="0"/>
        <w:adjustRightInd w:val="0"/>
        <w:spacing w:line="240" w:lineRule="exact"/>
        <w:rPr>
          <w:rFonts w:ascii="Shruti" w:hAnsi="Shruti" w:cs="Shruti"/>
          <w:sz w:val="22"/>
          <w:szCs w:val="22"/>
        </w:rPr>
      </w:pPr>
    </w:p>
    <w:p w:rsidR="004E33EE" w:rsidRPr="004E33EE" w:rsidRDefault="004E33EE" w:rsidP="004E33EE">
      <w:pPr>
        <w:widowControl w:val="0"/>
        <w:autoSpaceDE w:val="0"/>
        <w:autoSpaceDN w:val="0"/>
        <w:adjustRightInd w:val="0"/>
        <w:spacing w:line="240" w:lineRule="exact"/>
        <w:rPr>
          <w:rFonts w:ascii="Shruti" w:hAnsi="Shruti" w:cs="Shruti"/>
          <w:sz w:val="22"/>
          <w:szCs w:val="22"/>
        </w:rPr>
      </w:pPr>
      <w:r w:rsidRPr="004E33EE">
        <w:rPr>
          <w:rFonts w:ascii="Shruti" w:hAnsi="Shruti" w:cs="Shruti"/>
          <w:sz w:val="22"/>
          <w:szCs w:val="22"/>
        </w:rPr>
        <w:t>I also understand that it is vital to Athens Academy as a community of learners for each student to recognize and fulfill these obligations. By signing below, I accept my responsibilities and obligations to myself and to my school. I will work hard to fulfill them and will be rewarded for doing so.</w:t>
      </w:r>
    </w:p>
    <w:p w:rsidR="001A22EA" w:rsidRPr="00D70786" w:rsidRDefault="001A22EA" w:rsidP="00D70786">
      <w:pPr>
        <w:rPr>
          <w:szCs w:val="22"/>
        </w:rPr>
      </w:pPr>
    </w:p>
    <w:sectPr w:rsidR="001A22EA" w:rsidRPr="00D70786" w:rsidSect="003140DA">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20E" w:rsidRDefault="00F9420E">
      <w:r>
        <w:separator/>
      </w:r>
    </w:p>
  </w:endnote>
  <w:endnote w:type="continuationSeparator" w:id="0">
    <w:p w:rsidR="00F9420E" w:rsidRDefault="00F94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Shruti">
    <w:altName w:val="Cambria Math"/>
    <w:panose1 w:val="02000500000000000000"/>
    <w:charset w:val="01"/>
    <w:family w:val="roman"/>
    <w:pitch w:val="variable"/>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C73" w:rsidRDefault="009B1C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5C1D" w:rsidRPr="00C9098B" w:rsidRDefault="00225C1D" w:rsidP="00C9098B">
    <w:pPr>
      <w:pStyle w:val="Footer"/>
      <w:jc w:val="center"/>
      <w:rPr>
        <w:rFonts w:ascii="Georgia" w:hAnsi="Georgia"/>
        <w:b/>
        <w:sz w:val="21"/>
        <w:szCs w:val="21"/>
      </w:rPr>
    </w:pPr>
    <w:r w:rsidRPr="00C9098B">
      <w:rPr>
        <w:rFonts w:ascii="Georgia" w:hAnsi="Georgia"/>
        <w:b/>
        <w:sz w:val="21"/>
        <w:szCs w:val="21"/>
      </w:rPr>
      <w:t>706 549-9225 • FAX 706 354-3775 • www.athensacademy.org</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C73" w:rsidRDefault="009B1C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20E" w:rsidRDefault="00F9420E">
      <w:r>
        <w:separator/>
      </w:r>
    </w:p>
  </w:footnote>
  <w:footnote w:type="continuationSeparator" w:id="0">
    <w:p w:rsidR="00F9420E" w:rsidRDefault="00F94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C73" w:rsidRDefault="009B1C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5C1D" w:rsidRDefault="009B1C73" w:rsidP="00C9098B">
    <w:pPr>
      <w:pStyle w:val="Header"/>
      <w:tabs>
        <w:tab w:val="clear" w:pos="4320"/>
        <w:tab w:val="clear" w:pos="8640"/>
      </w:tabs>
      <w:jc w:val="center"/>
      <w:rPr>
        <w:rFonts w:ascii="Georgia" w:hAnsi="Georgia"/>
        <w:b/>
      </w:rPr>
    </w:pPr>
    <w:r>
      <w:rPr>
        <w:noProof/>
      </w:rPr>
      <w:drawing>
        <wp:inline distT="0" distB="0" distL="0" distR="0">
          <wp:extent cx="971550"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1143000"/>
                  </a:xfrm>
                  <a:prstGeom prst="rect">
                    <a:avLst/>
                  </a:prstGeom>
                  <a:noFill/>
                  <a:ln>
                    <a:noFill/>
                  </a:ln>
                </pic:spPr>
              </pic:pic>
            </a:graphicData>
          </a:graphic>
        </wp:inline>
      </w:drawing>
    </w:r>
  </w:p>
  <w:p w:rsidR="00225C1D" w:rsidRDefault="00225C1D" w:rsidP="00C9098B">
    <w:pPr>
      <w:pStyle w:val="Header"/>
      <w:pBdr>
        <w:bottom w:val="single" w:sz="12" w:space="1" w:color="auto"/>
      </w:pBdr>
      <w:tabs>
        <w:tab w:val="clear" w:pos="4320"/>
        <w:tab w:val="clear" w:pos="8640"/>
      </w:tabs>
      <w:jc w:val="center"/>
      <w:rPr>
        <w:rFonts w:ascii="Georgia" w:hAnsi="Georgia"/>
        <w:b/>
        <w:sz w:val="22"/>
        <w:szCs w:val="22"/>
      </w:rPr>
    </w:pPr>
    <w:r w:rsidRPr="00C9098B">
      <w:rPr>
        <w:rFonts w:ascii="Georgia" w:hAnsi="Georgia"/>
        <w:b/>
        <w:sz w:val="22"/>
        <w:szCs w:val="22"/>
      </w:rPr>
      <w:t xml:space="preserve">Athens Academy • </w:t>
    </w:r>
    <w:r w:rsidR="009B1C73">
      <w:rPr>
        <w:rFonts w:ascii="Georgia" w:hAnsi="Georgia"/>
        <w:b/>
        <w:sz w:val="22"/>
        <w:szCs w:val="22"/>
      </w:rPr>
      <w:t>1281 Spartan Lane • Athens, Georgia 30606</w:t>
    </w:r>
  </w:p>
  <w:p w:rsidR="00225C1D" w:rsidRPr="00C9098B" w:rsidRDefault="00225C1D" w:rsidP="00C9098B">
    <w:pPr>
      <w:pStyle w:val="Header"/>
      <w:tabs>
        <w:tab w:val="clear" w:pos="4320"/>
        <w:tab w:val="clear" w:pos="8640"/>
      </w:tabs>
      <w:jc w:val="center"/>
      <w:rPr>
        <w:rFonts w:ascii="Georgia" w:hAnsi="Georgia"/>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C73" w:rsidRDefault="009B1C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2607E"/>
    <w:multiLevelType w:val="hybridMultilevel"/>
    <w:tmpl w:val="ACDC08B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39DA2171"/>
    <w:multiLevelType w:val="hybridMultilevel"/>
    <w:tmpl w:val="30408F06"/>
    <w:lvl w:ilvl="0" w:tplc="76D43194">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0F4BFB"/>
    <w:multiLevelType w:val="hybridMultilevel"/>
    <w:tmpl w:val="33D6F4CA"/>
    <w:lvl w:ilvl="0" w:tplc="76D43194">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C73"/>
    <w:rsid w:val="001264FE"/>
    <w:rsid w:val="001A22EA"/>
    <w:rsid w:val="001D296C"/>
    <w:rsid w:val="0020079C"/>
    <w:rsid w:val="00225C1D"/>
    <w:rsid w:val="00247CE9"/>
    <w:rsid w:val="002C706C"/>
    <w:rsid w:val="003140DA"/>
    <w:rsid w:val="00451020"/>
    <w:rsid w:val="00467D8C"/>
    <w:rsid w:val="004E33EE"/>
    <w:rsid w:val="00556560"/>
    <w:rsid w:val="005D5F1D"/>
    <w:rsid w:val="00643BE9"/>
    <w:rsid w:val="006C7775"/>
    <w:rsid w:val="006D7168"/>
    <w:rsid w:val="006F009E"/>
    <w:rsid w:val="0073267A"/>
    <w:rsid w:val="00757B16"/>
    <w:rsid w:val="00884104"/>
    <w:rsid w:val="009B1C73"/>
    <w:rsid w:val="00A33102"/>
    <w:rsid w:val="00B174CE"/>
    <w:rsid w:val="00B62E03"/>
    <w:rsid w:val="00BD7DFD"/>
    <w:rsid w:val="00C9098B"/>
    <w:rsid w:val="00CB3331"/>
    <w:rsid w:val="00D70786"/>
    <w:rsid w:val="00D916D0"/>
    <w:rsid w:val="00E25649"/>
    <w:rsid w:val="00EB7548"/>
    <w:rsid w:val="00EC5E25"/>
    <w:rsid w:val="00F94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CF0A69"/>
  <w15:chartTrackingRefBased/>
  <w15:docId w15:val="{2F4654B2-6E4F-4BA4-B4BE-6CAC5E20C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64F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9098B"/>
    <w:pPr>
      <w:tabs>
        <w:tab w:val="center" w:pos="4320"/>
        <w:tab w:val="right" w:pos="8640"/>
      </w:tabs>
    </w:pPr>
  </w:style>
  <w:style w:type="paragraph" w:styleId="Footer">
    <w:name w:val="footer"/>
    <w:basedOn w:val="Normal"/>
    <w:rsid w:val="00C9098B"/>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sears\Desktop\AA%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0E941-55A9-4025-9CED-75438066B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AA letterhead</Template>
  <TotalTime>1</TotalTime>
  <Pages>1</Pages>
  <Words>500</Words>
  <Characters>2451</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February 11, 2006</vt:lpstr>
    </vt:vector>
  </TitlesOfParts>
  <Company>Athens Academy</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11, 2006</dc:title>
  <dc:subject/>
  <dc:creator>Bob Sears</dc:creator>
  <cp:keywords/>
  <dc:description/>
  <cp:lastModifiedBy>Bob Sears</cp:lastModifiedBy>
  <cp:revision>2</cp:revision>
  <cp:lastPrinted>2010-08-23T14:26:00Z</cp:lastPrinted>
  <dcterms:created xsi:type="dcterms:W3CDTF">2018-08-23T20:45:00Z</dcterms:created>
  <dcterms:modified xsi:type="dcterms:W3CDTF">2018-08-23T20:45:00Z</dcterms:modified>
</cp:coreProperties>
</file>